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6F344D" w:rsidRDefault="002A4C80" w:rsidP="004152C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F344D">
        <w:rPr>
          <w:rFonts w:ascii="Times New Roman" w:hAnsi="Times New Roman"/>
          <w:b/>
          <w:sz w:val="28"/>
          <w:szCs w:val="28"/>
        </w:rPr>
        <w:t xml:space="preserve">Протокол </w:t>
      </w:r>
    </w:p>
    <w:p w:rsidR="002A4C80" w:rsidRPr="006F344D" w:rsidRDefault="002A4C80" w:rsidP="004152C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F344D">
        <w:rPr>
          <w:rFonts w:ascii="Times New Roman" w:hAnsi="Times New Roman"/>
          <w:sz w:val="28"/>
          <w:szCs w:val="28"/>
        </w:rPr>
        <w:t xml:space="preserve">заседания жюри школьного тура Всероссийской олимпиады </w:t>
      </w:r>
    </w:p>
    <w:p w:rsidR="002A4C80" w:rsidRDefault="002A4C80" w:rsidP="005E2F8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географии</w:t>
      </w:r>
      <w:r w:rsidRPr="006F344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среди учащихся 5-11</w:t>
      </w:r>
      <w:r w:rsidRPr="006F344D">
        <w:rPr>
          <w:rFonts w:ascii="Times New Roman" w:hAnsi="Times New Roman"/>
          <w:sz w:val="28"/>
          <w:szCs w:val="28"/>
        </w:rPr>
        <w:t xml:space="preserve"> классов</w:t>
      </w:r>
      <w:r>
        <w:rPr>
          <w:rFonts w:ascii="Times New Roman" w:hAnsi="Times New Roman"/>
          <w:sz w:val="28"/>
          <w:szCs w:val="28"/>
        </w:rPr>
        <w:t>.</w:t>
      </w:r>
    </w:p>
    <w:p w:rsidR="002A4C80" w:rsidRPr="006F344D" w:rsidRDefault="002A4C80" w:rsidP="005E2F8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F344D">
        <w:rPr>
          <w:rFonts w:ascii="Times New Roman" w:hAnsi="Times New Roman"/>
          <w:sz w:val="28"/>
          <w:szCs w:val="28"/>
        </w:rPr>
        <w:t xml:space="preserve"> </w:t>
      </w:r>
    </w:p>
    <w:tbl>
      <w:tblPr>
        <w:tblpPr w:leftFromText="180" w:rightFromText="180" w:vertAnchor="text" w:tblpX="-176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34"/>
        <w:gridCol w:w="3862"/>
        <w:gridCol w:w="993"/>
        <w:gridCol w:w="1133"/>
        <w:gridCol w:w="1133"/>
        <w:gridCol w:w="1453"/>
      </w:tblGrid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ФИО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 xml:space="preserve">Баллы 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 xml:space="preserve">Место 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Мак балл по классу</w:t>
            </w:r>
          </w:p>
        </w:tc>
      </w:tr>
      <w:tr w:rsidR="002A4C80" w:rsidRPr="00AB0138" w:rsidTr="007C1E7E">
        <w:tc>
          <w:tcPr>
            <w:tcW w:w="534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B0138">
              <w:rPr>
                <w:rFonts w:ascii="Times New Roman" w:hAnsi="Times New Roman"/>
                <w:b/>
                <w:sz w:val="28"/>
                <w:szCs w:val="28"/>
              </w:rPr>
              <w:t xml:space="preserve">            5 классы  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2A4C80" w:rsidRPr="00AB0138" w:rsidRDefault="002A4C80" w:rsidP="007C1E7E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2A4C80" w:rsidRPr="00AB0138" w:rsidRDefault="002A4C80" w:rsidP="007C1E7E">
            <w:pPr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38 баллов</w:t>
            </w:r>
          </w:p>
        </w:tc>
      </w:tr>
      <w:tr w:rsidR="002A4C80" w:rsidRPr="00AB0138" w:rsidTr="007C1E7E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</w:tcPr>
          <w:p w:rsidR="002A4C80" w:rsidRPr="00AB0138" w:rsidRDefault="002A4C80" w:rsidP="005E2F84">
            <w:pPr>
              <w:tabs>
                <w:tab w:val="left" w:pos="33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Ногманов Камиль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5а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7C1E7E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</w:tcPr>
          <w:p w:rsidR="002A4C80" w:rsidRPr="00AB0138" w:rsidRDefault="002A4C80" w:rsidP="005E2F84">
            <w:pPr>
              <w:tabs>
                <w:tab w:val="left" w:pos="33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Насибуллин Айдар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5б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Гараева Лейля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5а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Нигматуллина Камиля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5б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          </w:t>
            </w:r>
            <w:r w:rsidRPr="00AB013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6 классы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43 балла</w:t>
            </w: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Зиннатова Камиля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6б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Валиев Салават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6а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28,5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Каримов Ильназ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6а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Зайнуллина Зиля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6б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        </w:t>
            </w:r>
            <w:r w:rsidRPr="00AB013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7 классы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2A4C80" w:rsidRPr="00AB0138" w:rsidRDefault="002A4C80" w:rsidP="005E2F84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2A4C80" w:rsidRPr="00AB0138" w:rsidRDefault="002A4C80" w:rsidP="005E2F84">
            <w:pPr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65 балл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Гибадуллина Регина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7в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Вахитова Инзиля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7а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Миннегарипов Радиф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7б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Расулова Резеда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7в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Салимуллина Ильмира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7в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Мухаметзянова Лейсан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7а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        </w:t>
            </w:r>
            <w:r w:rsidRPr="00AB013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8 классы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72 балла</w:t>
            </w: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Тимербаева Лилия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8б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Гиззатуллина Эльвина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8а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Нурмиева Ильмира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8а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Исмагилова Гузель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8а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40,5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       </w:t>
            </w:r>
            <w:r w:rsidRPr="00AB013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9 классы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3" w:type="dxa"/>
            <w:vMerge w:val="restart"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 xml:space="preserve">   69 балл</w:t>
            </w:r>
            <w:r>
              <w:rPr>
                <w:rFonts w:ascii="Times New Roman" w:hAnsi="Times New Roman"/>
                <w:sz w:val="28"/>
                <w:szCs w:val="28"/>
              </w:rPr>
              <w:t>ов</w:t>
            </w: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Гарифуллин Салават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9а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Мингазиева Ралина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9в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Назмеев Айнур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9в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   </w:t>
            </w:r>
            <w:r w:rsidRPr="00AB013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10-11  классы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53" w:type="dxa"/>
            <w:vMerge w:val="restart"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72 балла</w:t>
            </w: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Залялиева Ильмира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11б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Насибуллина Диана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10а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Гайнуллина Регина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11а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Николаева Аделя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11а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A4C80" w:rsidRPr="00AB0138" w:rsidTr="005E2F84">
        <w:tc>
          <w:tcPr>
            <w:tcW w:w="534" w:type="dxa"/>
          </w:tcPr>
          <w:p w:rsidR="002A4C80" w:rsidRPr="00AB0138" w:rsidRDefault="002A4C80" w:rsidP="005E2F84">
            <w:pPr>
              <w:pStyle w:val="ListParagraph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3862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AB0138">
              <w:rPr>
                <w:rFonts w:ascii="Times New Roman" w:hAnsi="Times New Roman"/>
                <w:sz w:val="28"/>
                <w:szCs w:val="28"/>
                <w:lang w:val="tt-RU"/>
              </w:rPr>
              <w:t>Сафина Алина</w:t>
            </w:r>
          </w:p>
        </w:tc>
        <w:tc>
          <w:tcPr>
            <w:tcW w:w="99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10а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1133" w:type="dxa"/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B013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5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A4C80" w:rsidRPr="00AB0138" w:rsidRDefault="002A4C80" w:rsidP="005E2F8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2A4C80" w:rsidRPr="00AB0138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6F344D" w:rsidRDefault="002A4C80" w:rsidP="00252C84">
      <w:pPr>
        <w:spacing w:after="0"/>
        <w:rPr>
          <w:rFonts w:ascii="Times New Roman" w:hAnsi="Times New Roman"/>
          <w:sz w:val="24"/>
          <w:szCs w:val="24"/>
        </w:rPr>
      </w:pPr>
      <w:r w:rsidRPr="006F344D">
        <w:rPr>
          <w:rFonts w:ascii="Times New Roman" w:hAnsi="Times New Roman"/>
          <w:sz w:val="24"/>
          <w:szCs w:val="24"/>
        </w:rPr>
        <w:t>Члены комисс</w:t>
      </w:r>
      <w:r>
        <w:rPr>
          <w:rFonts w:ascii="Times New Roman" w:hAnsi="Times New Roman"/>
          <w:sz w:val="24"/>
          <w:szCs w:val="24"/>
        </w:rPr>
        <w:t>ии:                Валиева Л.М.</w:t>
      </w:r>
      <w:r w:rsidRPr="006F344D">
        <w:rPr>
          <w:rFonts w:ascii="Times New Roman" w:hAnsi="Times New Roman"/>
          <w:sz w:val="24"/>
          <w:szCs w:val="24"/>
        </w:rPr>
        <w:t>________________</w:t>
      </w:r>
    </w:p>
    <w:p w:rsidR="002A4C80" w:rsidRPr="006F344D" w:rsidRDefault="002A4C80" w:rsidP="00252C84">
      <w:pPr>
        <w:tabs>
          <w:tab w:val="left" w:pos="3720"/>
        </w:tabs>
        <w:spacing w:after="0"/>
        <w:rPr>
          <w:rFonts w:ascii="Times New Roman" w:hAnsi="Times New Roman"/>
          <w:sz w:val="24"/>
          <w:szCs w:val="24"/>
        </w:rPr>
      </w:pPr>
      <w:r w:rsidRPr="006F344D">
        <w:rPr>
          <w:rFonts w:ascii="Times New Roman" w:hAnsi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/>
          <w:sz w:val="24"/>
          <w:szCs w:val="24"/>
        </w:rPr>
        <w:t xml:space="preserve">               Насрутдинова Ф.Ф.</w:t>
      </w:r>
      <w:r w:rsidRPr="006F344D">
        <w:rPr>
          <w:rFonts w:ascii="Times New Roman" w:hAnsi="Times New Roman"/>
          <w:sz w:val="24"/>
          <w:szCs w:val="24"/>
        </w:rPr>
        <w:t>_______________</w:t>
      </w:r>
    </w:p>
    <w:p w:rsidR="002A4C80" w:rsidRPr="006F344D" w:rsidRDefault="002A4C80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</w:p>
    <w:p w:rsidR="002A4C80" w:rsidRPr="006F344D" w:rsidRDefault="002A4C80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  <w:r w:rsidRPr="006F344D">
        <w:rPr>
          <w:rFonts w:ascii="Times New Roman" w:hAnsi="Times New Roman"/>
          <w:sz w:val="24"/>
          <w:szCs w:val="24"/>
        </w:rPr>
        <w:t>Протокол утвержден</w:t>
      </w:r>
    </w:p>
    <w:p w:rsidR="002A4C80" w:rsidRPr="006F344D" w:rsidRDefault="002A4C80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</w:p>
    <w:p w:rsidR="002A4C80" w:rsidRPr="006F344D" w:rsidRDefault="002A4C80" w:rsidP="00252C84">
      <w:pPr>
        <w:tabs>
          <w:tab w:val="left" w:pos="3760"/>
        </w:tabs>
        <w:spacing w:after="0"/>
        <w:rPr>
          <w:rFonts w:ascii="Times New Roman" w:hAnsi="Times New Roman"/>
          <w:sz w:val="24"/>
          <w:szCs w:val="24"/>
        </w:rPr>
      </w:pPr>
      <w:r w:rsidRPr="006F344D">
        <w:rPr>
          <w:rFonts w:ascii="Times New Roman" w:hAnsi="Times New Roman"/>
          <w:sz w:val="24"/>
          <w:szCs w:val="24"/>
        </w:rPr>
        <w:t>Директор                __________      /Г.С. Зиятдинова /</w:t>
      </w: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6F344D" w:rsidRDefault="002A4C80" w:rsidP="004152C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A4C80" w:rsidRPr="004152CE" w:rsidRDefault="002A4C80" w:rsidP="004152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4C80" w:rsidRPr="004152CE" w:rsidRDefault="002A4C80" w:rsidP="004152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A4C80" w:rsidRPr="004152CE" w:rsidRDefault="002A4C80" w:rsidP="004152C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4152CE">
        <w:rPr>
          <w:rFonts w:ascii="Times New Roman" w:hAnsi="Times New Roman"/>
          <w:sz w:val="24"/>
          <w:szCs w:val="24"/>
        </w:rPr>
        <w:br w:type="textWrapping" w:clear="all"/>
      </w:r>
    </w:p>
    <w:p w:rsidR="002A4C80" w:rsidRPr="004152CE" w:rsidRDefault="002A4C80" w:rsidP="004152CE">
      <w:pPr>
        <w:pStyle w:val="NormalWeb"/>
        <w:shd w:val="clear" w:color="auto" w:fill="FFFFFF"/>
        <w:spacing w:before="0" w:beforeAutospacing="0" w:after="0" w:afterAutospacing="0"/>
        <w:jc w:val="both"/>
        <w:textAlignment w:val="baseline"/>
      </w:pPr>
    </w:p>
    <w:sectPr w:rsidR="002A4C80" w:rsidRPr="004152CE" w:rsidSect="005E2F84">
      <w:pgSz w:w="11906" w:h="16838"/>
      <w:pgMar w:top="54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85107"/>
    <w:multiLevelType w:val="multilevel"/>
    <w:tmpl w:val="8A74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DB4792"/>
    <w:multiLevelType w:val="multilevel"/>
    <w:tmpl w:val="F0B63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B65D2E"/>
    <w:multiLevelType w:val="hybridMultilevel"/>
    <w:tmpl w:val="F0AA55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B861BF3"/>
    <w:multiLevelType w:val="hybridMultilevel"/>
    <w:tmpl w:val="27B48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742C10"/>
    <w:multiLevelType w:val="multilevel"/>
    <w:tmpl w:val="1BEC8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15254F"/>
    <w:multiLevelType w:val="hybridMultilevel"/>
    <w:tmpl w:val="15B87DD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43168"/>
    <w:rsid w:val="0001225C"/>
    <w:rsid w:val="0005452B"/>
    <w:rsid w:val="0012077F"/>
    <w:rsid w:val="0021602C"/>
    <w:rsid w:val="00243168"/>
    <w:rsid w:val="00252C84"/>
    <w:rsid w:val="002A4C80"/>
    <w:rsid w:val="002B000E"/>
    <w:rsid w:val="0031748D"/>
    <w:rsid w:val="00352312"/>
    <w:rsid w:val="0038586E"/>
    <w:rsid w:val="004152CE"/>
    <w:rsid w:val="004F27D6"/>
    <w:rsid w:val="0050497F"/>
    <w:rsid w:val="005E2F84"/>
    <w:rsid w:val="006F344D"/>
    <w:rsid w:val="007C1E7E"/>
    <w:rsid w:val="00A46FA3"/>
    <w:rsid w:val="00AB0138"/>
    <w:rsid w:val="00B757F8"/>
    <w:rsid w:val="00BB536E"/>
    <w:rsid w:val="00CB0AA3"/>
    <w:rsid w:val="00E04BBF"/>
    <w:rsid w:val="00F9158B"/>
    <w:rsid w:val="00FC3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02C"/>
    <w:pPr>
      <w:spacing w:after="200" w:line="276" w:lineRule="auto"/>
    </w:pPr>
  </w:style>
  <w:style w:type="paragraph" w:styleId="Heading2">
    <w:name w:val="heading 2"/>
    <w:basedOn w:val="Normal"/>
    <w:link w:val="Heading2Char"/>
    <w:uiPriority w:val="99"/>
    <w:qFormat/>
    <w:rsid w:val="00243168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9"/>
    <w:qFormat/>
    <w:rsid w:val="00243168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243168"/>
    <w:rPr>
      <w:rFonts w:ascii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243168"/>
    <w:rPr>
      <w:rFonts w:ascii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DefaultParagraphFont"/>
    <w:uiPriority w:val="99"/>
    <w:rsid w:val="00243168"/>
    <w:rPr>
      <w:rFonts w:cs="Times New Roman"/>
    </w:rPr>
  </w:style>
  <w:style w:type="character" w:styleId="Hyperlink">
    <w:name w:val="Hyperlink"/>
    <w:basedOn w:val="DefaultParagraphFont"/>
    <w:uiPriority w:val="99"/>
    <w:semiHidden/>
    <w:rsid w:val="00243168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24316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24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701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1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1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49</TotalTime>
  <Pages>2</Pages>
  <Words>205</Words>
  <Characters>1175</Characters>
  <Application>Microsoft Office Outlook</Application>
  <DocSecurity>0</DocSecurity>
  <Lines>0</Lines>
  <Paragraphs>0</Paragraphs>
  <ScaleCrop>false</ScaleCrop>
  <Company>MultiDVD Team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Фанис</dc:creator>
  <cp:keywords/>
  <dc:description/>
  <cp:lastModifiedBy>лилия</cp:lastModifiedBy>
  <cp:revision>8</cp:revision>
  <cp:lastPrinted>2017-10-17T04:34:00Z</cp:lastPrinted>
  <dcterms:created xsi:type="dcterms:W3CDTF">2017-10-16T07:06:00Z</dcterms:created>
  <dcterms:modified xsi:type="dcterms:W3CDTF">2017-10-17T04:35:00Z</dcterms:modified>
</cp:coreProperties>
</file>